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03" w:rsidRPr="009C17C8" w:rsidRDefault="00E45E3A" w:rsidP="009C17C8">
      <w:pPr>
        <w:pStyle w:val="Nzev"/>
        <w:spacing w:after="0" w:line="240" w:lineRule="auto"/>
        <w:contextualSpacing w:val="0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76200</wp:posOffset>
                </wp:positionV>
                <wp:extent cx="2343150" cy="752475"/>
                <wp:effectExtent l="0" t="0" r="0" b="952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003" w:rsidRPr="00741456" w:rsidRDefault="00715003" w:rsidP="00741456">
                            <w:pPr>
                              <w:rPr>
                                <w:color w:val="CC0000"/>
                                <w:sz w:val="32"/>
                                <w:lang w:val="cs-CZ"/>
                              </w:rPr>
                            </w:pPr>
                            <w:r w:rsidRPr="00741456">
                              <w:rPr>
                                <w:color w:val="CC0000"/>
                                <w:sz w:val="32"/>
                                <w:lang w:val="cs-CZ"/>
                              </w:rPr>
                              <w:t xml:space="preserve">pro zaměstnance </w:t>
                            </w:r>
                            <w:r w:rsidRPr="00741456">
                              <w:rPr>
                                <w:color w:val="CC0000"/>
                                <w:sz w:val="32"/>
                                <w:lang w:val="cs-CZ"/>
                              </w:rPr>
                              <w:br/>
                            </w:r>
                            <w:r w:rsidR="00741456">
                              <w:rPr>
                                <w:color w:val="CC0000"/>
                                <w:sz w:val="32"/>
                                <w:lang w:val="cs-CZ"/>
                              </w:rPr>
                              <w:t xml:space="preserve">         </w:t>
                            </w:r>
                            <w:r w:rsidRPr="00741456">
                              <w:rPr>
                                <w:color w:val="CC0000"/>
                                <w:sz w:val="32"/>
                                <w:lang w:val="cs-CZ"/>
                              </w:rPr>
                              <w:t>a přátele nemocnice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61.75pt;margin-top:6pt;width:184.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" fillcolor="white [3201]" stroked="f" strokeweight=".5pt">
                <v:path arrowok="t"/>
                <v:textbox>
                  <w:txbxContent>
                    <w:p w:rsidR="00715003" w:rsidRPr="00741456" w:rsidRDefault="00715003" w:rsidP="00741456">
                      <w:pPr>
                        <w:rPr>
                          <w:color w:val="CC0000"/>
                          <w:sz w:val="32"/>
                          <w:lang w:val="cs-CZ"/>
                        </w:rPr>
                      </w:pPr>
                      <w:r w:rsidRPr="00741456">
                        <w:rPr>
                          <w:color w:val="CC0000"/>
                          <w:sz w:val="32"/>
                          <w:lang w:val="cs-CZ"/>
                        </w:rPr>
                        <w:t xml:space="preserve">pro zaměstnance </w:t>
                      </w:r>
                      <w:r w:rsidRPr="00741456">
                        <w:rPr>
                          <w:color w:val="CC0000"/>
                          <w:sz w:val="32"/>
                          <w:lang w:val="cs-CZ"/>
                        </w:rPr>
                        <w:br/>
                      </w:r>
                      <w:r w:rsidR="00741456">
                        <w:rPr>
                          <w:color w:val="CC0000"/>
                          <w:sz w:val="32"/>
                          <w:lang w:val="cs-CZ"/>
                        </w:rPr>
                        <w:t xml:space="preserve">         </w:t>
                      </w:r>
                      <w:r w:rsidRPr="00741456">
                        <w:rPr>
                          <w:color w:val="CC0000"/>
                          <w:sz w:val="32"/>
                          <w:lang w:val="cs-CZ"/>
                        </w:rPr>
                        <w:t>a přátele nemocnice</w:t>
                      </w:r>
                    </w:p>
                  </w:txbxContent>
                </v:textbox>
              </v:shape>
            </w:pict>
          </mc:Fallback>
        </mc:AlternateContent>
      </w:r>
      <w:r w:rsidR="00FA1879">
        <w:rPr>
          <w:lang w:val="cs-CZ"/>
        </w:rPr>
        <w:t>aDVENT</w:t>
      </w:r>
      <w:r w:rsidR="007964B8">
        <w:rPr>
          <w:lang w:val="cs-CZ"/>
        </w:rPr>
        <w:t>N</w:t>
      </w:r>
      <w:r w:rsidR="00FA1879">
        <w:rPr>
          <w:lang w:val="cs-CZ"/>
        </w:rPr>
        <w:t xml:space="preserve">Í </w:t>
      </w:r>
      <w:r w:rsidR="00176C59">
        <w:rPr>
          <w:noProof/>
          <w:sz w:val="24"/>
          <w:lang w:val="cs-CZ" w:eastAsia="cs-CZ"/>
        </w:rPr>
        <w:drawing>
          <wp:inline distT="0" distB="0" distL="0" distR="0">
            <wp:extent cx="104775" cy="1047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900441361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" cy="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C59">
        <w:rPr>
          <w:noProof/>
          <w:sz w:val="24"/>
          <w:lang w:val="cs-CZ" w:eastAsia="cs-CZ"/>
        </w:rPr>
        <w:drawing>
          <wp:inline distT="0" distB="0" distL="0" distR="0">
            <wp:extent cx="104775" cy="1047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900441361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" cy="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C59">
        <w:rPr>
          <w:noProof/>
          <w:sz w:val="24"/>
          <w:lang w:val="cs-CZ" w:eastAsia="cs-CZ"/>
        </w:rPr>
        <w:drawing>
          <wp:inline distT="0" distB="0" distL="0" distR="0">
            <wp:extent cx="104775" cy="1047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900441361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" cy="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879">
        <w:rPr>
          <w:lang w:val="cs-CZ"/>
        </w:rPr>
        <w:t>VĚN</w:t>
      </w:r>
      <w:r>
        <w:rPr>
          <w:lang w:val="cs-CZ"/>
        </w:rPr>
        <w:t>E</w:t>
      </w:r>
      <w:bookmarkStart w:id="0" w:name="_GoBack"/>
      <w:bookmarkEnd w:id="0"/>
      <w:r w:rsidR="00FA1879">
        <w:rPr>
          <w:lang w:val="cs-CZ"/>
        </w:rPr>
        <w:t>ČKOVÁNÍ</w:t>
      </w:r>
      <w:r w:rsidR="00176C59">
        <w:rPr>
          <w:lang w:val="cs-CZ"/>
        </w:rPr>
        <w:t xml:space="preserve"> </w:t>
      </w:r>
      <w:r w:rsidR="00176C59">
        <w:rPr>
          <w:noProof/>
          <w:sz w:val="24"/>
          <w:lang w:val="cs-CZ" w:eastAsia="cs-CZ"/>
        </w:rPr>
        <w:drawing>
          <wp:inline distT="0" distB="0" distL="0" distR="0">
            <wp:extent cx="104775" cy="1047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900441361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" cy="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C59">
        <w:rPr>
          <w:noProof/>
          <w:sz w:val="24"/>
          <w:lang w:val="cs-CZ" w:eastAsia="cs-CZ"/>
        </w:rPr>
        <w:drawing>
          <wp:inline distT="0" distB="0" distL="0" distR="0">
            <wp:extent cx="104775" cy="1047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900441361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" cy="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C59">
        <w:rPr>
          <w:noProof/>
          <w:sz w:val="24"/>
          <w:lang w:val="cs-CZ" w:eastAsia="cs-CZ"/>
        </w:rPr>
        <w:drawing>
          <wp:inline distT="0" distB="0" distL="0" distR="0">
            <wp:extent cx="104775" cy="10477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900441361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" cy="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64" w:type="dxa"/>
        <w:jc w:val="center"/>
        <w:tblBorders>
          <w:bottom w:val="single" w:sz="4" w:space="0" w:color="027E6F" w:themeColor="accent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5"/>
        <w:gridCol w:w="20"/>
        <w:gridCol w:w="4119"/>
      </w:tblGrid>
      <w:tr w:rsidR="004261ED" w:rsidRPr="000D6DA4" w:rsidTr="00176C59">
        <w:trPr>
          <w:trHeight w:val="5490"/>
          <w:jc w:val="center"/>
        </w:trPr>
        <w:tc>
          <w:tcPr>
            <w:tcW w:w="4225" w:type="dxa"/>
          </w:tcPr>
          <w:p w:rsidR="00AC5CED" w:rsidRPr="00FD5D28" w:rsidRDefault="00FA1879" w:rsidP="00FD5D28">
            <w:pPr>
              <w:rPr>
                <w:color w:val="027E6F" w:themeColor="accent1" w:themeShade="BF"/>
                <w:sz w:val="28"/>
                <w:lang w:val="cs-CZ"/>
              </w:rPr>
            </w:pPr>
            <w:r w:rsidRPr="004261ED">
              <w:rPr>
                <w:noProof/>
                <w:color w:val="027E6F" w:themeColor="accent1" w:themeShade="BF"/>
                <w:sz w:val="28"/>
                <w:lang w:val="cs-CZ" w:eastAsia="cs-CZ"/>
              </w:rPr>
              <w:drawing>
                <wp:inline distT="0" distB="0" distL="0" distR="0">
                  <wp:extent cx="2335617" cy="3086100"/>
                  <wp:effectExtent l="0" t="0" r="762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431287[1]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3296" r="4490"/>
                          <a:stretch/>
                        </pic:blipFill>
                        <pic:spPr bwMode="auto">
                          <a:xfrm>
                            <a:off x="0" y="0"/>
                            <a:ext cx="2343976" cy="309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:rsidR="00AC5CED" w:rsidRPr="004261ED" w:rsidRDefault="00AC5CED">
            <w:pPr>
              <w:rPr>
                <w:color w:val="027E6F" w:themeColor="accent1" w:themeShade="BF"/>
                <w:lang w:val="cs-CZ"/>
              </w:rPr>
            </w:pPr>
          </w:p>
        </w:tc>
        <w:tc>
          <w:tcPr>
            <w:tcW w:w="4119" w:type="dxa"/>
          </w:tcPr>
          <w:p w:rsidR="003423CA" w:rsidRPr="00176C59" w:rsidRDefault="003423CA" w:rsidP="00176C59">
            <w:pPr>
              <w:pStyle w:val="Nadpis1"/>
              <w:ind w:right="-444"/>
              <w:rPr>
                <w:rStyle w:val="Nadpis1Char"/>
                <w:b/>
                <w:bCs/>
                <w:color w:val="027E6F" w:themeColor="accent1" w:themeShade="BF"/>
                <w:sz w:val="36"/>
                <w:lang w:val="cs-CZ"/>
              </w:rPr>
            </w:pPr>
            <w:r w:rsidRPr="00176C59">
              <w:rPr>
                <w:rStyle w:val="Nadpis1Char"/>
                <w:b/>
                <w:bCs/>
                <w:color w:val="027E6F" w:themeColor="accent1" w:themeShade="BF"/>
                <w:sz w:val="36"/>
                <w:lang w:val="cs-CZ"/>
              </w:rPr>
              <w:t xml:space="preserve">Vytvořte si </w:t>
            </w:r>
            <w:r w:rsidR="00176C59">
              <w:rPr>
                <w:rStyle w:val="Nadpis1Char"/>
                <w:b/>
                <w:bCs/>
                <w:color w:val="027E6F" w:themeColor="accent1" w:themeShade="BF"/>
                <w:sz w:val="36"/>
                <w:lang w:val="cs-CZ"/>
              </w:rPr>
              <w:t>adventní</w:t>
            </w:r>
            <w:r w:rsidRPr="00176C59">
              <w:rPr>
                <w:rStyle w:val="Nadpis1Char"/>
                <w:b/>
                <w:bCs/>
                <w:color w:val="027E6F" w:themeColor="accent1" w:themeShade="BF"/>
                <w:sz w:val="36"/>
                <w:lang w:val="cs-CZ"/>
              </w:rPr>
              <w:t xml:space="preserve"> věnec</w:t>
            </w:r>
          </w:p>
          <w:p w:rsidR="00A708A6" w:rsidRPr="00802C5F" w:rsidRDefault="00020C77" w:rsidP="00A708A6">
            <w:pPr>
              <w:spacing w:after="0" w:line="240" w:lineRule="auto"/>
              <w:rPr>
                <w:b/>
                <w:color w:val="7030A0"/>
                <w:sz w:val="28"/>
                <w:lang w:val="cs-CZ"/>
              </w:rPr>
            </w:pPr>
            <w:r>
              <w:rPr>
                <w:b/>
                <w:color w:val="7030A0"/>
                <w:sz w:val="28"/>
                <w:lang w:val="cs-CZ"/>
              </w:rPr>
              <w:t>Co</w:t>
            </w:r>
            <w:r w:rsidR="00FD5D28">
              <w:rPr>
                <w:b/>
                <w:color w:val="7030A0"/>
                <w:sz w:val="28"/>
                <w:lang w:val="cs-CZ"/>
              </w:rPr>
              <w:t xml:space="preserve"> si </w:t>
            </w:r>
            <w:r w:rsidR="00CC36BD">
              <w:rPr>
                <w:b/>
                <w:color w:val="7030A0"/>
                <w:sz w:val="28"/>
                <w:lang w:val="cs-CZ"/>
              </w:rPr>
              <w:t xml:space="preserve">vzít </w:t>
            </w:r>
            <w:r>
              <w:rPr>
                <w:b/>
                <w:color w:val="7030A0"/>
                <w:sz w:val="28"/>
                <w:lang w:val="cs-CZ"/>
              </w:rPr>
              <w:t>z domova?</w:t>
            </w:r>
          </w:p>
          <w:p w:rsidR="00802C5F" w:rsidRPr="00802C5F" w:rsidRDefault="00FD5D28" w:rsidP="00000A0D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ind w:left="433"/>
              <w:rPr>
                <w:color w:val="FF0000"/>
                <w:sz w:val="32"/>
                <w:szCs w:val="32"/>
                <w:lang w:val="cs-CZ"/>
              </w:rPr>
            </w:pPr>
            <w:r w:rsidRPr="00802C5F">
              <w:rPr>
                <w:b/>
                <w:color w:val="FF0000"/>
                <w:sz w:val="32"/>
                <w:szCs w:val="32"/>
                <w:lang w:val="cs-CZ"/>
              </w:rPr>
              <w:t>N</w:t>
            </w:r>
            <w:r w:rsidR="00000A0D" w:rsidRPr="00802C5F">
              <w:rPr>
                <w:b/>
                <w:color w:val="FF0000"/>
                <w:sz w:val="32"/>
                <w:szCs w:val="32"/>
                <w:lang w:val="cs-CZ"/>
              </w:rPr>
              <w:t>ůžky</w:t>
            </w:r>
            <w:r w:rsidRPr="00802C5F">
              <w:rPr>
                <w:color w:val="FF0000"/>
                <w:sz w:val="32"/>
                <w:szCs w:val="32"/>
                <w:lang w:val="cs-CZ"/>
              </w:rPr>
              <w:t xml:space="preserve"> </w:t>
            </w:r>
          </w:p>
          <w:p w:rsidR="00000A0D" w:rsidRPr="00000A0D" w:rsidRDefault="00A708A6" w:rsidP="00000A0D">
            <w:pPr>
              <w:pStyle w:val="Nadpis1"/>
              <w:numPr>
                <w:ilvl w:val="0"/>
                <w:numId w:val="9"/>
              </w:numPr>
              <w:spacing w:after="0" w:line="276" w:lineRule="auto"/>
              <w:ind w:left="433"/>
              <w:rPr>
                <w:rFonts w:asciiTheme="minorHAnsi" w:hAnsiTheme="minorHAnsi"/>
                <w:b w:val="0"/>
                <w:bCs w:val="0"/>
                <w:color w:val="7030A0"/>
                <w:sz w:val="24"/>
                <w:lang w:val="cs-CZ"/>
              </w:rPr>
            </w:pPr>
            <w:r w:rsidRPr="00176C59">
              <w:rPr>
                <w:rStyle w:val="Nadpis1Char"/>
                <w:rFonts w:asciiTheme="minorHAnsi" w:hAnsiTheme="minorHAnsi"/>
                <w:color w:val="7030A0"/>
                <w:sz w:val="24"/>
                <w:lang w:val="cs-CZ"/>
              </w:rPr>
              <w:t>vázací drátek,</w:t>
            </w:r>
            <w:r w:rsidR="003423CA" w:rsidRPr="00176C59">
              <w:rPr>
                <w:rStyle w:val="Nadpis1Char"/>
                <w:rFonts w:asciiTheme="minorHAnsi" w:hAnsiTheme="minorHAnsi"/>
                <w:color w:val="7030A0"/>
                <w:sz w:val="24"/>
                <w:lang w:val="cs-CZ"/>
              </w:rPr>
              <w:t xml:space="preserve"> provázek</w:t>
            </w:r>
            <w:r w:rsidRPr="00176C59">
              <w:rPr>
                <w:rStyle w:val="Nadpis1Char"/>
                <w:rFonts w:asciiTheme="minorHAnsi" w:hAnsiTheme="minorHAnsi"/>
                <w:color w:val="7030A0"/>
                <w:sz w:val="24"/>
                <w:lang w:val="cs-CZ"/>
              </w:rPr>
              <w:t xml:space="preserve"> </w:t>
            </w:r>
            <w:r w:rsidR="00176C59" w:rsidRPr="00176C59">
              <w:rPr>
                <w:rStyle w:val="Nadpis1Char"/>
                <w:rFonts w:asciiTheme="minorHAnsi" w:hAnsiTheme="minorHAnsi"/>
                <w:color w:val="7030A0"/>
                <w:sz w:val="24"/>
                <w:lang w:val="cs-CZ"/>
              </w:rPr>
              <w:br/>
              <w:t>nebo</w:t>
            </w:r>
            <w:r w:rsidRPr="00176C59">
              <w:rPr>
                <w:rStyle w:val="Nadpis1Char"/>
                <w:rFonts w:asciiTheme="minorHAnsi" w:hAnsiTheme="minorHAnsi"/>
                <w:color w:val="7030A0"/>
                <w:sz w:val="24"/>
                <w:lang w:val="cs-CZ"/>
              </w:rPr>
              <w:t xml:space="preserve"> režná ni</w:t>
            </w:r>
            <w:r w:rsidR="00000A0D">
              <w:rPr>
                <w:rStyle w:val="Nadpis1Char"/>
                <w:rFonts w:asciiTheme="minorHAnsi" w:hAnsiTheme="minorHAnsi"/>
                <w:color w:val="7030A0"/>
                <w:sz w:val="24"/>
                <w:lang w:val="cs-CZ"/>
              </w:rPr>
              <w:t>t</w:t>
            </w:r>
          </w:p>
          <w:p w:rsidR="00A708A6" w:rsidRDefault="00A708A6" w:rsidP="00A708A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ind w:left="433"/>
              <w:rPr>
                <w:color w:val="7030A0"/>
                <w:sz w:val="24"/>
                <w:lang w:val="cs-CZ"/>
              </w:rPr>
            </w:pPr>
            <w:r w:rsidRPr="00176C59">
              <w:rPr>
                <w:color w:val="7030A0"/>
                <w:sz w:val="24"/>
                <w:lang w:val="cs-CZ"/>
              </w:rPr>
              <w:t>stuhy a svíčky</w:t>
            </w:r>
          </w:p>
          <w:p w:rsidR="003423CA" w:rsidRPr="00176C59" w:rsidRDefault="003423CA" w:rsidP="00A708A6">
            <w:pPr>
              <w:pStyle w:val="Odstavecseseznamem"/>
              <w:numPr>
                <w:ilvl w:val="0"/>
                <w:numId w:val="9"/>
              </w:numPr>
              <w:spacing w:line="276" w:lineRule="auto"/>
              <w:ind w:left="433"/>
              <w:rPr>
                <w:color w:val="7030A0"/>
                <w:sz w:val="24"/>
                <w:lang w:val="cs-CZ"/>
              </w:rPr>
            </w:pPr>
            <w:r w:rsidRPr="00176C59">
              <w:rPr>
                <w:color w:val="7030A0"/>
                <w:sz w:val="24"/>
                <w:lang w:val="cs-CZ"/>
              </w:rPr>
              <w:t>ozdoby na věnec dle svého</w:t>
            </w:r>
            <w:r w:rsidR="00A708A6" w:rsidRPr="00176C59">
              <w:rPr>
                <w:color w:val="7030A0"/>
                <w:sz w:val="24"/>
                <w:lang w:val="cs-CZ"/>
              </w:rPr>
              <w:t xml:space="preserve"> </w:t>
            </w:r>
            <w:r w:rsidR="00176C59" w:rsidRPr="00176C59">
              <w:rPr>
                <w:color w:val="7030A0"/>
                <w:sz w:val="24"/>
                <w:lang w:val="cs-CZ"/>
              </w:rPr>
              <w:t xml:space="preserve">vlastního </w:t>
            </w:r>
            <w:r w:rsidR="00A708A6" w:rsidRPr="00176C59">
              <w:rPr>
                <w:color w:val="7030A0"/>
                <w:sz w:val="24"/>
                <w:lang w:val="cs-CZ"/>
              </w:rPr>
              <w:t>vkusu</w:t>
            </w:r>
            <w:r w:rsidRPr="00176C59">
              <w:rPr>
                <w:color w:val="7030A0"/>
                <w:sz w:val="24"/>
                <w:lang w:val="cs-CZ"/>
              </w:rPr>
              <w:t xml:space="preserve"> </w:t>
            </w:r>
          </w:p>
          <w:p w:rsidR="00802C5F" w:rsidRDefault="00176C59" w:rsidP="00802C5F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ind w:left="433"/>
              <w:rPr>
                <w:color w:val="7030A0"/>
                <w:sz w:val="24"/>
                <w:lang w:val="cs-CZ"/>
              </w:rPr>
            </w:pPr>
            <w:r w:rsidRPr="00176C59">
              <w:rPr>
                <w:color w:val="7030A0"/>
                <w:sz w:val="24"/>
                <w:lang w:val="cs-CZ"/>
              </w:rPr>
              <w:t>sprej (stříbrný, zlatý apod</w:t>
            </w:r>
            <w:r w:rsidR="00A708A6" w:rsidRPr="00176C59">
              <w:rPr>
                <w:color w:val="7030A0"/>
                <w:sz w:val="24"/>
                <w:lang w:val="cs-CZ"/>
              </w:rPr>
              <w:t>.)</w:t>
            </w:r>
            <w:r w:rsidR="00802C5F">
              <w:rPr>
                <w:color w:val="7030A0"/>
                <w:sz w:val="24"/>
                <w:lang w:val="cs-CZ"/>
              </w:rPr>
              <w:t xml:space="preserve"> </w:t>
            </w:r>
          </w:p>
          <w:p w:rsidR="00802C5F" w:rsidRDefault="00A708A6" w:rsidP="00802C5F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ind w:left="433"/>
              <w:rPr>
                <w:color w:val="7030A0"/>
                <w:sz w:val="24"/>
                <w:lang w:val="cs-CZ"/>
              </w:rPr>
            </w:pPr>
            <w:r w:rsidRPr="00176C59">
              <w:rPr>
                <w:color w:val="7030A0"/>
                <w:sz w:val="24"/>
                <w:lang w:val="cs-CZ"/>
              </w:rPr>
              <w:t>sušené i umělé květiny</w:t>
            </w:r>
            <w:r w:rsidR="00802C5F">
              <w:rPr>
                <w:color w:val="7030A0"/>
                <w:sz w:val="24"/>
                <w:lang w:val="cs-CZ"/>
              </w:rPr>
              <w:t xml:space="preserve"> </w:t>
            </w:r>
          </w:p>
          <w:p w:rsidR="00A708A6" w:rsidRPr="00802C5F" w:rsidRDefault="00802C5F" w:rsidP="00802C5F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ind w:left="433"/>
              <w:rPr>
                <w:color w:val="7030A0"/>
                <w:sz w:val="24"/>
                <w:lang w:val="cs-CZ"/>
              </w:rPr>
            </w:pPr>
            <w:r>
              <w:rPr>
                <w:color w:val="7030A0"/>
                <w:sz w:val="24"/>
                <w:lang w:val="cs-CZ"/>
              </w:rPr>
              <w:t>lepící pistoli (pokud máte)</w:t>
            </w:r>
          </w:p>
          <w:p w:rsidR="00C90AB4" w:rsidRPr="00176C59" w:rsidRDefault="00C90AB4" w:rsidP="00A708A6">
            <w:pPr>
              <w:pStyle w:val="Odstavecseseznamem"/>
              <w:numPr>
                <w:ilvl w:val="0"/>
                <w:numId w:val="9"/>
              </w:numPr>
              <w:spacing w:line="276" w:lineRule="auto"/>
              <w:ind w:left="433"/>
              <w:rPr>
                <w:sz w:val="24"/>
                <w:lang w:val="cs-CZ"/>
              </w:rPr>
            </w:pPr>
            <w:r>
              <w:rPr>
                <w:color w:val="7030A0"/>
                <w:sz w:val="24"/>
                <w:lang w:val="cs-CZ"/>
              </w:rPr>
              <w:t>dobrá nálada</w:t>
            </w:r>
          </w:p>
          <w:p w:rsidR="009C17C8" w:rsidRDefault="00A708A6" w:rsidP="009C17C8">
            <w:pPr>
              <w:spacing w:after="0"/>
              <w:rPr>
                <w:b/>
                <w:color w:val="7030A0"/>
                <w:sz w:val="28"/>
                <w:lang w:val="cs-CZ"/>
              </w:rPr>
            </w:pPr>
            <w:r w:rsidRPr="00176C59">
              <w:rPr>
                <w:b/>
                <w:color w:val="7030A0"/>
                <w:sz w:val="28"/>
                <w:lang w:val="cs-CZ"/>
              </w:rPr>
              <w:t>Na co se můžete těšit?</w:t>
            </w:r>
          </w:p>
          <w:p w:rsidR="00A708A6" w:rsidRDefault="00A708A6" w:rsidP="009C17C8">
            <w:pPr>
              <w:spacing w:after="0"/>
              <w:rPr>
                <w:color w:val="027E6F" w:themeColor="accent1" w:themeShade="BF"/>
                <w:sz w:val="24"/>
                <w:lang w:val="cs-CZ"/>
              </w:rPr>
            </w:pPr>
            <w:r w:rsidRPr="00176C59">
              <w:rPr>
                <w:color w:val="027E6F" w:themeColor="accent1" w:themeShade="BF"/>
                <w:sz w:val="24"/>
                <w:lang w:val="cs-CZ"/>
              </w:rPr>
              <w:t>hudba - roráty našich sester, příjemná atmosféra, vůně kadidla aj.</w:t>
            </w:r>
          </w:p>
          <w:p w:rsidR="009C17C8" w:rsidRPr="009C17C8" w:rsidRDefault="009C17C8" w:rsidP="009C17C8">
            <w:pPr>
              <w:spacing w:after="0"/>
              <w:rPr>
                <w:b/>
                <w:color w:val="7030A0"/>
                <w:sz w:val="28"/>
                <w:lang w:val="cs-CZ"/>
              </w:rPr>
            </w:pPr>
          </w:p>
        </w:tc>
      </w:tr>
    </w:tbl>
    <w:p w:rsidR="00AC5CED" w:rsidRPr="00A35191" w:rsidRDefault="000E727F" w:rsidP="009C17C8">
      <w:pPr>
        <w:pStyle w:val="Datum"/>
        <w:ind w:left="567"/>
        <w:jc w:val="center"/>
        <w:rPr>
          <w:sz w:val="22"/>
          <w:szCs w:val="46"/>
          <w:lang w:val="cs-CZ"/>
        </w:rPr>
      </w:pPr>
      <w:sdt>
        <w:sdtPr>
          <w:rPr>
            <w:rStyle w:val="Siln"/>
            <w:sz w:val="48"/>
            <w:szCs w:val="50"/>
            <w:lang w:val="cs-CZ"/>
          </w:rPr>
          <w:id w:val="945890675"/>
          <w:placeholder>
            <w:docPart w:val="DCE18D01B3BF4CCEB78A182EEEE45D6D"/>
          </w:placeholder>
          <w:date w:fullDate="2018-11-24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b w:val="0"/>
            <w:bCs w:val="0"/>
          </w:rPr>
        </w:sdtEndPr>
        <w:sdtContent>
          <w:r w:rsidR="000D6DA4">
            <w:rPr>
              <w:rStyle w:val="Siln"/>
              <w:sz w:val="48"/>
              <w:szCs w:val="50"/>
              <w:lang w:val="cs-CZ"/>
            </w:rPr>
            <w:t>24. listopadu 2018</w:t>
          </w:r>
        </w:sdtContent>
      </w:sdt>
      <w:r w:rsidR="00700DBA" w:rsidRPr="005B2328">
        <w:rPr>
          <w:sz w:val="48"/>
          <w:szCs w:val="50"/>
          <w:lang w:val="cs-CZ"/>
        </w:rPr>
        <w:t> </w:t>
      </w:r>
      <w:r w:rsidR="000D6DA4">
        <w:rPr>
          <w:sz w:val="48"/>
          <w:szCs w:val="50"/>
          <w:lang w:val="cs-CZ"/>
        </w:rPr>
        <w:t xml:space="preserve"> </w:t>
      </w:r>
      <w:r w:rsidR="00000A0D">
        <w:rPr>
          <w:sz w:val="48"/>
          <w:szCs w:val="50"/>
          <w:lang w:val="cs-CZ"/>
        </w:rPr>
        <w:t>14</w:t>
      </w:r>
      <w:r w:rsidR="00FA1879" w:rsidRPr="005B2328">
        <w:rPr>
          <w:sz w:val="48"/>
          <w:szCs w:val="50"/>
          <w:lang w:val="cs-CZ"/>
        </w:rPr>
        <w:t>.00-19.00</w:t>
      </w:r>
    </w:p>
    <w:p w:rsidR="00AC5CED" w:rsidRDefault="00E45E3A" w:rsidP="009C17C8">
      <w:pPr>
        <w:pStyle w:val="Adresa"/>
        <w:jc w:val="center"/>
        <w:rPr>
          <w:b/>
          <w:lang w:val="cs-CZ"/>
        </w:rPr>
      </w:pPr>
      <w:r>
        <w:rPr>
          <w:b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445135</wp:posOffset>
                </wp:positionV>
                <wp:extent cx="5286375" cy="1323975"/>
                <wp:effectExtent l="0" t="0" r="9525" b="952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3CA" w:rsidRPr="00CA2E81" w:rsidRDefault="00BA21FB" w:rsidP="00176C59">
                            <w:pPr>
                              <w:spacing w:after="0"/>
                              <w:rPr>
                                <w:b/>
                                <w:color w:val="7030A0"/>
                                <w:sz w:val="28"/>
                                <w:lang w:val="cs-CZ"/>
                              </w:rPr>
                            </w:pPr>
                            <w:r w:rsidRPr="00CA2E81">
                              <w:rPr>
                                <w:b/>
                                <w:color w:val="7030A0"/>
                                <w:sz w:val="28"/>
                                <w:lang w:val="cs-CZ"/>
                              </w:rPr>
                              <w:t>Co bude k dispozici?</w:t>
                            </w:r>
                          </w:p>
                          <w:p w:rsidR="00176C59" w:rsidRPr="00CA2E81" w:rsidRDefault="00176C59" w:rsidP="00176C59">
                            <w:pPr>
                              <w:spacing w:after="0"/>
                              <w:rPr>
                                <w:b/>
                                <w:color w:val="7030A0"/>
                                <w:sz w:val="2"/>
                                <w:lang w:val="cs-CZ"/>
                              </w:rPr>
                            </w:pPr>
                          </w:p>
                          <w:p w:rsidR="00BA21FB" w:rsidRPr="00000A0D" w:rsidRDefault="00CC36BD" w:rsidP="00000A0D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sz w:val="24"/>
                                <w:lang w:val="cs-CZ"/>
                              </w:rPr>
                            </w:pPr>
                            <w:r w:rsidRPr="00CA2E8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41" name="Obráze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C900441361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24" cy="104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2E8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42" name="Obráze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C900441361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24" cy="104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0A0D">
                              <w:rPr>
                                <w:sz w:val="24"/>
                                <w:lang w:val="cs-CZ"/>
                              </w:rPr>
                              <w:t xml:space="preserve"> zelené </w:t>
                            </w:r>
                            <w:r w:rsidR="00BA21FB" w:rsidRPr="00000A0D">
                              <w:rPr>
                                <w:sz w:val="24"/>
                                <w:lang w:val="cs-CZ"/>
                              </w:rPr>
                              <w:t>větve různého druhu, šišky, sušené květiny, okrasné trávy, okrasná jablíčka, proutky</w:t>
                            </w:r>
                            <w:r w:rsidR="00A708A6" w:rsidRPr="00000A0D">
                              <w:rPr>
                                <w:sz w:val="24"/>
                                <w:lang w:val="cs-CZ"/>
                              </w:rPr>
                              <w:t xml:space="preserve"> a noviny </w:t>
                            </w:r>
                            <w:r w:rsidR="00176C59" w:rsidRPr="00000A0D">
                              <w:rPr>
                                <w:sz w:val="24"/>
                                <w:lang w:val="cs-CZ"/>
                              </w:rPr>
                              <w:t>k</w:t>
                            </w:r>
                            <w:r w:rsidR="00A708A6" w:rsidRPr="00000A0D">
                              <w:rPr>
                                <w:sz w:val="24"/>
                                <w:lang w:val="cs-CZ"/>
                              </w:rPr>
                              <w:t xml:space="preserve"> vytvoření podkladu</w:t>
                            </w:r>
                            <w:r w:rsidR="00BA21FB" w:rsidRPr="00000A0D">
                              <w:rPr>
                                <w:sz w:val="24"/>
                                <w:lang w:val="cs-CZ"/>
                              </w:rPr>
                              <w:t xml:space="preserve">, </w:t>
                            </w:r>
                            <w:r w:rsidR="00A708A6" w:rsidRPr="00000A0D">
                              <w:rPr>
                                <w:sz w:val="24"/>
                                <w:lang w:val="cs-CZ"/>
                              </w:rPr>
                              <w:t>ořechy,</w:t>
                            </w:r>
                            <w:r w:rsidR="00000A0D">
                              <w:rPr>
                                <w:sz w:val="24"/>
                                <w:lang w:val="cs-CZ"/>
                              </w:rPr>
                              <w:t xml:space="preserve"> stuhy, </w:t>
                            </w:r>
                            <w:r w:rsidR="00BA21FB" w:rsidRPr="00000A0D">
                              <w:rPr>
                                <w:sz w:val="24"/>
                                <w:lang w:val="cs-CZ"/>
                              </w:rPr>
                              <w:t>podložky</w:t>
                            </w:r>
                            <w:r w:rsidR="00000A0D" w:rsidRPr="00000A0D">
                              <w:rPr>
                                <w:sz w:val="24"/>
                                <w:lang w:val="cs-CZ"/>
                              </w:rPr>
                              <w:t xml:space="preserve"> s hroty na upe</w:t>
                            </w:r>
                            <w:r w:rsidR="00000A0D">
                              <w:rPr>
                                <w:sz w:val="24"/>
                                <w:lang w:val="cs-CZ"/>
                              </w:rPr>
                              <w:t xml:space="preserve">vnění svíčky, polystyrenové </w:t>
                            </w:r>
                            <w:r w:rsidR="00BA21FB" w:rsidRPr="00000A0D">
                              <w:rPr>
                                <w:sz w:val="24"/>
                                <w:lang w:val="cs-CZ"/>
                              </w:rPr>
                              <w:t xml:space="preserve">věnečky, lepící pistole, </w:t>
                            </w:r>
                            <w:r w:rsidR="00176C59" w:rsidRPr="00000A0D">
                              <w:rPr>
                                <w:sz w:val="24"/>
                                <w:lang w:val="cs-CZ"/>
                              </w:rPr>
                              <w:t xml:space="preserve">a </w:t>
                            </w:r>
                            <w:r w:rsidR="00A708A6" w:rsidRPr="00000A0D">
                              <w:rPr>
                                <w:sz w:val="24"/>
                                <w:lang w:val="cs-CZ"/>
                              </w:rPr>
                              <w:t xml:space="preserve">některé základní </w:t>
                            </w:r>
                            <w:r w:rsidR="00BA21FB" w:rsidRPr="00000A0D">
                              <w:rPr>
                                <w:sz w:val="24"/>
                                <w:lang w:val="cs-CZ"/>
                              </w:rPr>
                              <w:t>pomůcky k</w:t>
                            </w:r>
                            <w:r w:rsidR="005B2328" w:rsidRPr="00000A0D">
                              <w:rPr>
                                <w:sz w:val="24"/>
                                <w:lang w:val="cs-CZ"/>
                              </w:rPr>
                              <w:t> </w:t>
                            </w:r>
                            <w:r w:rsidR="00BA21FB" w:rsidRPr="00000A0D">
                              <w:rPr>
                                <w:sz w:val="24"/>
                                <w:lang w:val="cs-CZ"/>
                              </w:rPr>
                              <w:t>zapůjčení</w:t>
                            </w:r>
                            <w:r w:rsidR="005B2328" w:rsidRPr="00000A0D">
                              <w:rPr>
                                <w:sz w:val="24"/>
                                <w:lang w:val="cs-CZ"/>
                              </w:rPr>
                              <w:t xml:space="preserve"> nebo k zakoupení</w:t>
                            </w:r>
                            <w:r w:rsidR="00176C59" w:rsidRPr="00000A0D">
                              <w:rPr>
                                <w:sz w:val="24"/>
                                <w:lang w:val="cs-CZ"/>
                              </w:rPr>
                              <w:t xml:space="preserve"> </w:t>
                            </w:r>
                            <w:r w:rsidR="00176C59" w:rsidRPr="00CA2E8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C900441361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24" cy="104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6C59" w:rsidRPr="00CA2E8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C900441361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24" cy="104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6C59" w:rsidRPr="00CA2E8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5" cy="104775"/>
                                  <wp:effectExtent l="0" t="0" r="9525" b="9525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C900441361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24" cy="104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1FB" w:rsidRPr="00CA2E81" w:rsidRDefault="00BA21FB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-3.75pt;margin-top:35.05pt;width:416.2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" fillcolor="white [3201]" stroked="f" strokeweight=".25pt">
                <v:stroke dashstyle="1 1"/>
                <v:path arrowok="t"/>
                <v:textbox>
                  <w:txbxContent>
                    <w:p w:rsidR="003423CA" w:rsidRPr="00CA2E81" w:rsidRDefault="00BA21FB" w:rsidP="00176C59">
                      <w:pPr>
                        <w:spacing w:after="0"/>
                        <w:rPr>
                          <w:b/>
                          <w:color w:val="7030A0"/>
                          <w:sz w:val="28"/>
                          <w:lang w:val="cs-CZ"/>
                        </w:rPr>
                      </w:pPr>
                      <w:r w:rsidRPr="00CA2E81">
                        <w:rPr>
                          <w:b/>
                          <w:color w:val="7030A0"/>
                          <w:sz w:val="28"/>
                          <w:lang w:val="cs-CZ"/>
                        </w:rPr>
                        <w:t>Co bude k dispozici?</w:t>
                      </w:r>
                    </w:p>
                    <w:p w:rsidR="00176C59" w:rsidRPr="00CA2E81" w:rsidRDefault="00176C59" w:rsidP="00176C59">
                      <w:pPr>
                        <w:spacing w:after="0"/>
                        <w:rPr>
                          <w:b/>
                          <w:color w:val="7030A0"/>
                          <w:sz w:val="2"/>
                          <w:lang w:val="cs-CZ"/>
                        </w:rPr>
                      </w:pPr>
                    </w:p>
                    <w:p w:rsidR="00BA21FB" w:rsidRPr="00000A0D" w:rsidRDefault="00CC36BD" w:rsidP="00000A0D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jc w:val="both"/>
                        <w:rPr>
                          <w:sz w:val="24"/>
                          <w:lang w:val="cs-CZ"/>
                        </w:rPr>
                      </w:pPr>
                      <w:r w:rsidRPr="00CA2E8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104775" cy="104775"/>
                            <wp:effectExtent l="0" t="0" r="9525" b="9525"/>
                            <wp:docPr id="41" name="Obráze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C900441361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24" cy="104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2E8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104775" cy="104775"/>
                            <wp:effectExtent l="0" t="0" r="9525" b="9525"/>
                            <wp:docPr id="42" name="Obráze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C900441361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24" cy="104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0A0D">
                        <w:rPr>
                          <w:sz w:val="24"/>
                          <w:lang w:val="cs-CZ"/>
                        </w:rPr>
                        <w:t xml:space="preserve"> zelené </w:t>
                      </w:r>
                      <w:r w:rsidR="00BA21FB" w:rsidRPr="00000A0D">
                        <w:rPr>
                          <w:sz w:val="24"/>
                          <w:lang w:val="cs-CZ"/>
                        </w:rPr>
                        <w:t>větve různého druhu, šišky, sušené květiny, okrasné trávy, okrasná jablíčka, proutky</w:t>
                      </w:r>
                      <w:r w:rsidR="00A708A6" w:rsidRPr="00000A0D">
                        <w:rPr>
                          <w:sz w:val="24"/>
                          <w:lang w:val="cs-CZ"/>
                        </w:rPr>
                        <w:t xml:space="preserve"> a noviny </w:t>
                      </w:r>
                      <w:r w:rsidR="00176C59" w:rsidRPr="00000A0D">
                        <w:rPr>
                          <w:sz w:val="24"/>
                          <w:lang w:val="cs-CZ"/>
                        </w:rPr>
                        <w:t>k</w:t>
                      </w:r>
                      <w:r w:rsidR="00A708A6" w:rsidRPr="00000A0D">
                        <w:rPr>
                          <w:sz w:val="24"/>
                          <w:lang w:val="cs-CZ"/>
                        </w:rPr>
                        <w:t xml:space="preserve"> vytvoření podkladu</w:t>
                      </w:r>
                      <w:r w:rsidR="00BA21FB" w:rsidRPr="00000A0D">
                        <w:rPr>
                          <w:sz w:val="24"/>
                          <w:lang w:val="cs-CZ"/>
                        </w:rPr>
                        <w:t xml:space="preserve">, </w:t>
                      </w:r>
                      <w:r w:rsidR="00A708A6" w:rsidRPr="00000A0D">
                        <w:rPr>
                          <w:sz w:val="24"/>
                          <w:lang w:val="cs-CZ"/>
                        </w:rPr>
                        <w:t>ořechy,</w:t>
                      </w:r>
                      <w:r w:rsidR="00000A0D">
                        <w:rPr>
                          <w:sz w:val="24"/>
                          <w:lang w:val="cs-CZ"/>
                        </w:rPr>
                        <w:t xml:space="preserve"> stuhy, </w:t>
                      </w:r>
                      <w:r w:rsidR="00BA21FB" w:rsidRPr="00000A0D">
                        <w:rPr>
                          <w:sz w:val="24"/>
                          <w:lang w:val="cs-CZ"/>
                        </w:rPr>
                        <w:t>podložky</w:t>
                      </w:r>
                      <w:r w:rsidR="00000A0D" w:rsidRPr="00000A0D">
                        <w:rPr>
                          <w:sz w:val="24"/>
                          <w:lang w:val="cs-CZ"/>
                        </w:rPr>
                        <w:t xml:space="preserve"> s hroty na upe</w:t>
                      </w:r>
                      <w:r w:rsidR="00000A0D">
                        <w:rPr>
                          <w:sz w:val="24"/>
                          <w:lang w:val="cs-CZ"/>
                        </w:rPr>
                        <w:t xml:space="preserve">vnění svíčky, polystyrenové </w:t>
                      </w:r>
                      <w:r w:rsidR="00BA21FB" w:rsidRPr="00000A0D">
                        <w:rPr>
                          <w:sz w:val="24"/>
                          <w:lang w:val="cs-CZ"/>
                        </w:rPr>
                        <w:t xml:space="preserve">věnečky, lepící pistole, </w:t>
                      </w:r>
                      <w:r w:rsidR="00176C59" w:rsidRPr="00000A0D">
                        <w:rPr>
                          <w:sz w:val="24"/>
                          <w:lang w:val="cs-CZ"/>
                        </w:rPr>
                        <w:t xml:space="preserve">a </w:t>
                      </w:r>
                      <w:r w:rsidR="00A708A6" w:rsidRPr="00000A0D">
                        <w:rPr>
                          <w:sz w:val="24"/>
                          <w:lang w:val="cs-CZ"/>
                        </w:rPr>
                        <w:t xml:space="preserve">některé základní </w:t>
                      </w:r>
                      <w:r w:rsidR="00BA21FB" w:rsidRPr="00000A0D">
                        <w:rPr>
                          <w:sz w:val="24"/>
                          <w:lang w:val="cs-CZ"/>
                        </w:rPr>
                        <w:t>pomůcky k</w:t>
                      </w:r>
                      <w:r w:rsidR="005B2328" w:rsidRPr="00000A0D">
                        <w:rPr>
                          <w:sz w:val="24"/>
                          <w:lang w:val="cs-CZ"/>
                        </w:rPr>
                        <w:t> </w:t>
                      </w:r>
                      <w:r w:rsidR="00BA21FB" w:rsidRPr="00000A0D">
                        <w:rPr>
                          <w:sz w:val="24"/>
                          <w:lang w:val="cs-CZ"/>
                        </w:rPr>
                        <w:t>zapůjčení</w:t>
                      </w:r>
                      <w:r w:rsidR="005B2328" w:rsidRPr="00000A0D">
                        <w:rPr>
                          <w:sz w:val="24"/>
                          <w:lang w:val="cs-CZ"/>
                        </w:rPr>
                        <w:t xml:space="preserve"> nebo k zakoupení</w:t>
                      </w:r>
                      <w:r w:rsidR="00176C59" w:rsidRPr="00000A0D">
                        <w:rPr>
                          <w:sz w:val="24"/>
                          <w:lang w:val="cs-CZ"/>
                        </w:rPr>
                        <w:t xml:space="preserve"> </w:t>
                      </w:r>
                      <w:r w:rsidR="00176C59" w:rsidRPr="00CA2E8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104775" cy="104775"/>
                            <wp:effectExtent l="0" t="0" r="9525" b="9525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C900441361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24" cy="104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6C59" w:rsidRPr="00CA2E8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104775" cy="104775"/>
                            <wp:effectExtent l="0" t="0" r="9525" b="9525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C900441361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24" cy="104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6C59" w:rsidRPr="00CA2E8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104775" cy="104775"/>
                            <wp:effectExtent l="0" t="0" r="9525" b="9525"/>
                            <wp:docPr id="17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C900441361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24" cy="104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21FB" w:rsidRPr="00CA2E81" w:rsidRDefault="00BA21FB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C59" w:rsidRPr="009C17C8">
        <w:rPr>
          <w:b/>
          <w:lang w:val="cs-CZ"/>
        </w:rPr>
        <w:t>v p</w:t>
      </w:r>
      <w:r w:rsidR="00FA1879" w:rsidRPr="009C17C8">
        <w:rPr>
          <w:b/>
          <w:lang w:val="cs-CZ"/>
        </w:rPr>
        <w:t>řednáškov</w:t>
      </w:r>
      <w:r w:rsidR="00176C59" w:rsidRPr="009C17C8">
        <w:rPr>
          <w:b/>
          <w:lang w:val="cs-CZ"/>
        </w:rPr>
        <w:t>é</w:t>
      </w:r>
      <w:r w:rsidR="00FA1879" w:rsidRPr="009C17C8">
        <w:rPr>
          <w:b/>
          <w:lang w:val="cs-CZ"/>
        </w:rPr>
        <w:t xml:space="preserve"> aul</w:t>
      </w:r>
      <w:r w:rsidR="00176C59" w:rsidRPr="009C17C8">
        <w:rPr>
          <w:b/>
          <w:lang w:val="cs-CZ"/>
        </w:rPr>
        <w:t>e</w:t>
      </w:r>
      <w:r w:rsidR="00FA1879" w:rsidRPr="009C17C8">
        <w:rPr>
          <w:b/>
          <w:lang w:val="cs-CZ"/>
        </w:rPr>
        <w:t xml:space="preserve"> </w:t>
      </w:r>
      <w:r w:rsidR="00720A1D" w:rsidRPr="009C17C8">
        <w:rPr>
          <w:b/>
          <w:lang w:val="cs-CZ"/>
        </w:rPr>
        <w:t>naší nemocnice</w:t>
      </w:r>
    </w:p>
    <w:p w:rsidR="009C17C8" w:rsidRDefault="009C17C8" w:rsidP="009C17C8">
      <w:pPr>
        <w:pStyle w:val="Adresa"/>
        <w:jc w:val="center"/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t>(vchod je za kostelem: z parkoviště)</w:t>
      </w:r>
    </w:p>
    <w:p w:rsidR="009C17C8" w:rsidRPr="009C17C8" w:rsidRDefault="00E45E3A" w:rsidP="009C17C8">
      <w:pPr>
        <w:pStyle w:val="Adresa"/>
        <w:jc w:val="center"/>
        <w:rPr>
          <w:b/>
          <w:sz w:val="24"/>
          <w:szCs w:val="24"/>
          <w:lang w:val="cs-CZ"/>
        </w:rPr>
      </w:pPr>
      <w:r>
        <w:rPr>
          <w:b/>
          <w:noProof/>
          <w:lang w:val="cs-CZ" w:eastAsia="cs-CZ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posOffset>-257175</wp:posOffset>
                </wp:positionH>
                <wp:positionV relativeFrom="margin">
                  <wp:posOffset>8086725</wp:posOffset>
                </wp:positionV>
                <wp:extent cx="5905500" cy="1076325"/>
                <wp:effectExtent l="0" t="0" r="0" b="9525"/>
                <wp:wrapTopAndBottom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999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6"/>
                              <w:gridCol w:w="7312"/>
                            </w:tblGrid>
                            <w:tr w:rsidR="00720A1D" w:rsidRPr="000D6DA4" w:rsidTr="00720A1D">
                              <w:tc>
                                <w:tcPr>
                                  <w:tcW w:w="983" w:type="pct"/>
                                  <w:vAlign w:val="center"/>
                                </w:tcPr>
                                <w:p w:rsidR="00AC5CED" w:rsidRPr="00742F2D" w:rsidRDefault="00FA1879">
                                  <w:pPr>
                                    <w:pStyle w:val="Bezmezer"/>
                                    <w:rPr>
                                      <w:lang w:val="cs-CZ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266825" cy="1041373"/>
                                        <wp:effectExtent l="0" t="0" r="0" b="6985"/>
                                        <wp:docPr id="12" name="Obrázek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logo + text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clrChange>
                                                    <a:clrFrom>
                                                      <a:srgbClr val="FFFEFD"/>
                                                    </a:clrFrom>
                                                    <a:clrTo>
                                                      <a:srgbClr val="FFFEFD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63" t="13281" r="6250" b="109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9516" cy="1043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" w:type="pct"/>
                                </w:tcPr>
                                <w:p w:rsidR="00AC5CED" w:rsidRPr="00742F2D" w:rsidRDefault="00AC5CED">
                                  <w:pPr>
                                    <w:rPr>
                                      <w:lang w:val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6" w:type="pct"/>
                                  <w:vAlign w:val="center"/>
                                </w:tcPr>
                                <w:p w:rsidR="00AC5CED" w:rsidRPr="00C90AB4" w:rsidRDefault="00720A1D">
                                  <w:pPr>
                                    <w:pStyle w:val="Spolenost"/>
                                    <w:rPr>
                                      <w:rFonts w:asciiTheme="minorHAnsi" w:hAnsiTheme="minorHAnsi"/>
                                      <w:color w:val="3E3B38" w:themeColor="background2" w:themeShade="40"/>
                                      <w:sz w:val="24"/>
                                      <w:szCs w:val="24"/>
                                      <w:lang w:val="cs-CZ"/>
                                    </w:rPr>
                                  </w:pPr>
                                  <w:r w:rsidRPr="00C90AB4">
                                    <w:rPr>
                                      <w:rFonts w:asciiTheme="minorHAnsi" w:hAnsiTheme="minorHAnsi"/>
                                      <w:caps w:val="0"/>
                                      <w:color w:val="3E3B38" w:themeColor="background2" w:themeShade="40"/>
                                      <w:sz w:val="24"/>
                                      <w:szCs w:val="24"/>
                                      <w:lang w:val="cs-CZ"/>
                                    </w:rPr>
                                    <w:t>Nemocnice Milosrdných sester sv. Karla Boromejského v Praze</w:t>
                                  </w:r>
                                </w:p>
                                <w:p w:rsidR="00AC5CED" w:rsidRPr="00C90AB4" w:rsidRDefault="00FA1879">
                                  <w:pPr>
                                    <w:pStyle w:val="Zpat"/>
                                    <w:rPr>
                                      <w:b/>
                                      <w:sz w:val="24"/>
                                      <w:szCs w:val="24"/>
                                      <w:lang w:val="cs-CZ"/>
                                    </w:rPr>
                                  </w:pPr>
                                  <w:r w:rsidRPr="00C90AB4">
                                    <w:rPr>
                                      <w:b/>
                                      <w:sz w:val="24"/>
                                      <w:szCs w:val="24"/>
                                      <w:lang w:val="cs-CZ"/>
                                    </w:rPr>
                                    <w:t>Vlašská 36, Praha 1 – Malá Strana</w:t>
                                  </w:r>
                                </w:p>
                                <w:p w:rsidR="00AC5CED" w:rsidRDefault="00720A1D" w:rsidP="00FA1879">
                                  <w:pPr>
                                    <w:pStyle w:val="Zpat"/>
                                    <w:rPr>
                                      <w:b/>
                                      <w:color w:val="CC0000"/>
                                      <w:sz w:val="22"/>
                                      <w:lang w:val="cs-CZ"/>
                                    </w:rPr>
                                  </w:pPr>
                                  <w:r w:rsidRPr="00C90AB4">
                                    <w:rPr>
                                      <w:b/>
                                      <w:color w:val="CC0000"/>
                                      <w:sz w:val="22"/>
                                      <w:lang w:val="cs-CZ"/>
                                    </w:rPr>
                                    <w:t xml:space="preserve">Bližší informace: </w:t>
                                  </w:r>
                                  <w:r w:rsidR="00FA1879"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720</w:t>
                                  </w:r>
                                  <w:r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 </w:t>
                                  </w:r>
                                  <w:r w:rsidR="00FA1879"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339</w:t>
                                  </w:r>
                                  <w:r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 xml:space="preserve"> </w:t>
                                  </w:r>
                                  <w:r w:rsidR="00FA1879"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832</w:t>
                                  </w:r>
                                  <w:r w:rsidR="00700DBA"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 | </w:t>
                                  </w:r>
                                  <w:r w:rsidR="00FA1879"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xavera@seznam.cz</w:t>
                                  </w:r>
                                  <w:r w:rsidR="00700DBA" w:rsidRPr="00C90AB4">
                                    <w:rPr>
                                      <w:b/>
                                      <w:color w:val="027E6F" w:themeColor="accent1" w:themeShade="BF"/>
                                      <w:sz w:val="22"/>
                                      <w:lang w:val="cs-CZ"/>
                                    </w:rPr>
                                    <w:t> </w:t>
                                  </w:r>
                                  <w:r w:rsidR="00700DBA" w:rsidRPr="00C90AB4">
                                    <w:rPr>
                                      <w:b/>
                                      <w:color w:val="CC0000"/>
                                      <w:sz w:val="22"/>
                                      <w:lang w:val="cs-CZ"/>
                                    </w:rPr>
                                    <w:t>| </w:t>
                                  </w:r>
                                  <w:hyperlink r:id="rId12" w:history="1">
                                    <w:r w:rsidR="00816B32" w:rsidRPr="006A4563">
                                      <w:rPr>
                                        <w:rStyle w:val="Hypertextovodkaz"/>
                                        <w:b/>
                                        <w:sz w:val="22"/>
                                        <w:lang w:val="cs-CZ"/>
                                      </w:rPr>
                                      <w:t>www.nmskb.cz</w:t>
                                    </w:r>
                                  </w:hyperlink>
                                </w:p>
                                <w:p w:rsidR="00816B32" w:rsidRPr="00816B32" w:rsidRDefault="00816B32" w:rsidP="00FA1879">
                                  <w:pPr>
                                    <w:pStyle w:val="Zpat"/>
                                    <w:rPr>
                                      <w:color w:val="000000" w:themeColor="text1"/>
                                      <w:lang w:val="cs-CZ"/>
                                    </w:rPr>
                                  </w:pPr>
                                  <w:r w:rsidRPr="00816B32">
                                    <w:rPr>
                                      <w:color w:val="000000" w:themeColor="text1"/>
                                      <w:sz w:val="22"/>
                                      <w:lang w:val="cs-CZ"/>
                                    </w:rPr>
                                    <w:t>(Přihlášení není nutné – ale</w:t>
                                  </w:r>
                                  <w:r>
                                    <w:rPr>
                                      <w:color w:val="000000" w:themeColor="text1"/>
                                      <w:sz w:val="22"/>
                                      <w:lang w:val="cs-CZ"/>
                                    </w:rPr>
                                    <w:t xml:space="preserve"> </w:t>
                                  </w:r>
                                  <w:r w:rsidRPr="00816B32">
                                    <w:rPr>
                                      <w:color w:val="000000" w:themeColor="text1"/>
                                      <w:sz w:val="22"/>
                                      <w:lang w:val="cs-CZ"/>
                                    </w:rPr>
                                    <w:t xml:space="preserve">budeme </w:t>
                                  </w:r>
                                  <w:r>
                                    <w:rPr>
                                      <w:color w:val="000000" w:themeColor="text1"/>
                                      <w:sz w:val="22"/>
                                      <w:lang w:val="cs-CZ"/>
                                    </w:rPr>
                                    <w:t>r</w:t>
                                  </w:r>
                                  <w:r w:rsidRPr="00816B32">
                                    <w:rPr>
                                      <w:color w:val="000000" w:themeColor="text1"/>
                                      <w:sz w:val="22"/>
                                      <w:lang w:val="cs-CZ"/>
                                    </w:rPr>
                                    <w:t>aději, když nahlásíte zájem.)</w:t>
                                  </w:r>
                                </w:p>
                              </w:tc>
                            </w:tr>
                          </w:tbl>
                          <w:p w:rsidR="00AC5CED" w:rsidRPr="00742F2D" w:rsidRDefault="00AC5CED">
                            <w:pPr>
                              <w:pStyle w:val="Bezmezer"/>
                              <w:spacing w:line="14" w:lineRule="exact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-20.25pt;margin-top:636.75pt;width:465pt;height:84.75pt;z-index:251659264;visibility:visible;mso-wrap-style:square;mso-width-percent:0;mso-height-percent:0;mso-wrap-distance-left:9pt;mso-wrap-distance-top:28.8pt;mso-wrap-distance-right:9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" filled="f" stroked="f" strokeweight=".5pt">
                <v:path arrowok="t"/>
                <v:textbox inset="0,0,0,0">
                  <w:txbxContent>
                    <w:tbl>
                      <w:tblPr>
                        <w:tblW w:w="4999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6"/>
                        <w:gridCol w:w="7312"/>
                      </w:tblGrid>
                      <w:tr w:rsidR="00720A1D" w:rsidRPr="000D6DA4" w:rsidTr="00720A1D">
                        <w:tc>
                          <w:tcPr>
                            <w:tcW w:w="983" w:type="pct"/>
                            <w:vAlign w:val="center"/>
                          </w:tcPr>
                          <w:p w:rsidR="00AC5CED" w:rsidRPr="00742F2D" w:rsidRDefault="00FA1879">
                            <w:pPr>
                              <w:pStyle w:val="Bezmez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66825" cy="1041373"/>
                                  <wp:effectExtent l="0" t="0" r="0" b="6985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+ text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clrChange>
                                              <a:clrFrom>
                                                <a:srgbClr val="FFFEFD"/>
                                              </a:clrFrom>
                                              <a:clrTo>
                                                <a:srgbClr val="FFFE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3" t="13281" r="6250" b="109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516" cy="104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" w:type="pct"/>
                          </w:tcPr>
                          <w:p w:rsidR="00AC5CED" w:rsidRPr="00742F2D" w:rsidRDefault="00AC5CED">
                            <w:pPr>
                              <w:rPr>
                                <w:lang w:val="cs-CZ"/>
                              </w:rPr>
                            </w:pPr>
                          </w:p>
                        </w:tc>
                        <w:tc>
                          <w:tcPr>
                            <w:tcW w:w="4006" w:type="pct"/>
                            <w:vAlign w:val="center"/>
                          </w:tcPr>
                          <w:p w:rsidR="00AC5CED" w:rsidRPr="00C90AB4" w:rsidRDefault="00720A1D">
                            <w:pPr>
                              <w:pStyle w:val="Spolenost"/>
                              <w:rPr>
                                <w:rFonts w:asciiTheme="minorHAnsi" w:hAnsiTheme="minorHAnsi"/>
                                <w:color w:val="3E3B38" w:themeColor="background2" w:themeShade="40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C90AB4">
                              <w:rPr>
                                <w:rFonts w:asciiTheme="minorHAnsi" w:hAnsiTheme="minorHAnsi"/>
                                <w:caps w:val="0"/>
                                <w:color w:val="3E3B38" w:themeColor="background2" w:themeShade="40"/>
                                <w:sz w:val="24"/>
                                <w:szCs w:val="24"/>
                                <w:lang w:val="cs-CZ"/>
                              </w:rPr>
                              <w:t>Nemocnice Milosrdných sester sv. Karla Boromejského v Praze</w:t>
                            </w:r>
                          </w:p>
                          <w:p w:rsidR="00AC5CED" w:rsidRPr="00C90AB4" w:rsidRDefault="00FA1879">
                            <w:pPr>
                              <w:pStyle w:val="Zpat"/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C90AB4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Vlašská 36, Praha 1 – Malá Strana</w:t>
                            </w:r>
                          </w:p>
                          <w:p w:rsidR="00AC5CED" w:rsidRDefault="00720A1D" w:rsidP="00FA1879">
                            <w:pPr>
                              <w:pStyle w:val="Zpat"/>
                              <w:rPr>
                                <w:b/>
                                <w:color w:val="CC0000"/>
                                <w:sz w:val="22"/>
                                <w:lang w:val="cs-CZ"/>
                              </w:rPr>
                            </w:pPr>
                            <w:r w:rsidRPr="00C90AB4">
                              <w:rPr>
                                <w:b/>
                                <w:color w:val="CC0000"/>
                                <w:sz w:val="22"/>
                                <w:lang w:val="cs-CZ"/>
                              </w:rPr>
                              <w:t xml:space="preserve">Bližší informace: </w:t>
                            </w:r>
                            <w:r w:rsidR="00FA1879"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720</w:t>
                            </w:r>
                            <w:r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 </w:t>
                            </w:r>
                            <w:r w:rsidR="00FA1879"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339</w:t>
                            </w:r>
                            <w:r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 xml:space="preserve"> </w:t>
                            </w:r>
                            <w:r w:rsidR="00FA1879"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832</w:t>
                            </w:r>
                            <w:r w:rsidR="00700DBA"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 | </w:t>
                            </w:r>
                            <w:r w:rsidR="00FA1879"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xavera@seznam.cz</w:t>
                            </w:r>
                            <w:r w:rsidR="00700DBA" w:rsidRPr="00C90AB4">
                              <w:rPr>
                                <w:b/>
                                <w:color w:val="027E6F" w:themeColor="accent1" w:themeShade="BF"/>
                                <w:sz w:val="22"/>
                                <w:lang w:val="cs-CZ"/>
                              </w:rPr>
                              <w:t> </w:t>
                            </w:r>
                            <w:r w:rsidR="00700DBA" w:rsidRPr="00C90AB4">
                              <w:rPr>
                                <w:b/>
                                <w:color w:val="CC0000"/>
                                <w:sz w:val="22"/>
                                <w:lang w:val="cs-CZ"/>
                              </w:rPr>
                              <w:t>| </w:t>
                            </w:r>
                            <w:hyperlink r:id="rId13" w:history="1">
                              <w:r w:rsidR="00816B32" w:rsidRPr="006A4563">
                                <w:rPr>
                                  <w:rStyle w:val="Hypertextovodkaz"/>
                                  <w:b/>
                                  <w:sz w:val="22"/>
                                  <w:lang w:val="cs-CZ"/>
                                </w:rPr>
                                <w:t>www.nmskb.cz</w:t>
                              </w:r>
                            </w:hyperlink>
                          </w:p>
                          <w:p w:rsidR="00816B32" w:rsidRPr="00816B32" w:rsidRDefault="00816B32" w:rsidP="00FA1879">
                            <w:pPr>
                              <w:pStyle w:val="Zpat"/>
                              <w:rPr>
                                <w:color w:val="000000" w:themeColor="text1"/>
                                <w:lang w:val="cs-CZ"/>
                              </w:rPr>
                            </w:pPr>
                            <w:r w:rsidRPr="00816B32">
                              <w:rPr>
                                <w:color w:val="000000" w:themeColor="text1"/>
                                <w:sz w:val="22"/>
                                <w:lang w:val="cs-CZ"/>
                              </w:rPr>
                              <w:t>(Přihlášení není nutné – ale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lang w:val="cs-CZ"/>
                              </w:rPr>
                              <w:t xml:space="preserve"> </w:t>
                            </w:r>
                            <w:r w:rsidRPr="00816B32">
                              <w:rPr>
                                <w:color w:val="000000" w:themeColor="text1"/>
                                <w:sz w:val="22"/>
                                <w:lang w:val="cs-CZ"/>
                              </w:rPr>
                              <w:t xml:space="preserve">budeme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lang w:val="cs-CZ"/>
                              </w:rPr>
                              <w:t>r</w:t>
                            </w:r>
                            <w:r w:rsidRPr="00816B32">
                              <w:rPr>
                                <w:color w:val="000000" w:themeColor="text1"/>
                                <w:sz w:val="22"/>
                                <w:lang w:val="cs-CZ"/>
                              </w:rPr>
                              <w:t>aději, když nahlásíte zájem.)</w:t>
                            </w:r>
                          </w:p>
                        </w:tc>
                      </w:tr>
                    </w:tbl>
                    <w:p w:rsidR="00AC5CED" w:rsidRPr="00742F2D" w:rsidRDefault="00AC5CED">
                      <w:pPr>
                        <w:pStyle w:val="Bezmezer"/>
                        <w:spacing w:line="14" w:lineRule="exact"/>
                        <w:rPr>
                          <w:lang w:val="cs-CZ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9C17C8" w:rsidRPr="009C17C8" w:rsidSect="004261ED">
      <w:pgSz w:w="11907" w:h="16839" w:code="9"/>
      <w:pgMar w:top="1440" w:right="2160" w:bottom="1080" w:left="2160" w:header="720" w:footer="792" w:gutter="0"/>
      <w:pgBorders w:offsetFrom="page">
        <w:top w:val="starsBlack" w:sz="6" w:space="24" w:color="FFC000"/>
        <w:left w:val="starsBlack" w:sz="6" w:space="24" w:color="FFC000"/>
        <w:bottom w:val="starsBlack" w:sz="6" w:space="24" w:color="FFC000"/>
        <w:right w:val="starsBlack" w:sz="6" w:space="24" w:color="FFC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27F" w:rsidRDefault="000E727F">
      <w:pPr>
        <w:spacing w:after="0" w:line="240" w:lineRule="auto"/>
      </w:pPr>
      <w:r>
        <w:separator/>
      </w:r>
    </w:p>
  </w:endnote>
  <w:endnote w:type="continuationSeparator" w:id="0">
    <w:p w:rsidR="000E727F" w:rsidRDefault="000E7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27F" w:rsidRDefault="000E727F">
      <w:pPr>
        <w:spacing w:after="0" w:line="240" w:lineRule="auto"/>
      </w:pPr>
      <w:r>
        <w:separator/>
      </w:r>
    </w:p>
  </w:footnote>
  <w:footnote w:type="continuationSeparator" w:id="0">
    <w:p w:rsidR="000E727F" w:rsidRDefault="000E7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>
        <v:imagedata r:id="rId1" o:title="MC900441361[1]"/>
      </v:shape>
    </w:pict>
  </w:numPicBullet>
  <w:abstractNum w:abstractNumId="0">
    <w:nsid w:val="FFFFFF89"/>
    <w:multiLevelType w:val="singleLevel"/>
    <w:tmpl w:val="17961B0C"/>
    <w:lvl w:ilvl="0">
      <w:start w:val="1"/>
      <w:numFmt w:val="bullet"/>
      <w:pStyle w:val="Seznamsodrka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9F23B0C"/>
    <w:multiLevelType w:val="hybridMultilevel"/>
    <w:tmpl w:val="DD9C6E62"/>
    <w:lvl w:ilvl="0" w:tplc="A4942F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6305B"/>
    <w:multiLevelType w:val="hybridMultilevel"/>
    <w:tmpl w:val="161C70AC"/>
    <w:lvl w:ilvl="0" w:tplc="B07AE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F7015"/>
    <w:multiLevelType w:val="hybridMultilevel"/>
    <w:tmpl w:val="8AB0E8F8"/>
    <w:lvl w:ilvl="0" w:tplc="1CD813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A63D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0019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E48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EA0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EAE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94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A0FE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709F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D60000C"/>
    <w:multiLevelType w:val="hybridMultilevel"/>
    <w:tmpl w:val="D826B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57E0E"/>
    <w:multiLevelType w:val="hybridMultilevel"/>
    <w:tmpl w:val="46045FC8"/>
    <w:lvl w:ilvl="0" w:tplc="A4942F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782089"/>
    <w:multiLevelType w:val="hybridMultilevel"/>
    <w:tmpl w:val="9CA85BEE"/>
    <w:lvl w:ilvl="0" w:tplc="A4942F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D2505"/>
    <w:multiLevelType w:val="hybridMultilevel"/>
    <w:tmpl w:val="DF1E14CC"/>
    <w:lvl w:ilvl="0" w:tplc="1DF00A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DE54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FCA9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2C4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088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A491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C22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E1C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F037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879"/>
    <w:rsid w:val="00000A0D"/>
    <w:rsid w:val="00020C77"/>
    <w:rsid w:val="000A5B33"/>
    <w:rsid w:val="000D6DA4"/>
    <w:rsid w:val="000E727F"/>
    <w:rsid w:val="00176C59"/>
    <w:rsid w:val="00332DF0"/>
    <w:rsid w:val="003423CA"/>
    <w:rsid w:val="00356D4F"/>
    <w:rsid w:val="004261ED"/>
    <w:rsid w:val="00437272"/>
    <w:rsid w:val="00455B6A"/>
    <w:rsid w:val="00475005"/>
    <w:rsid w:val="005B2328"/>
    <w:rsid w:val="00700DBA"/>
    <w:rsid w:val="00715003"/>
    <w:rsid w:val="00720A1D"/>
    <w:rsid w:val="00741456"/>
    <w:rsid w:val="00742F2D"/>
    <w:rsid w:val="00780654"/>
    <w:rsid w:val="007964B8"/>
    <w:rsid w:val="00802C5F"/>
    <w:rsid w:val="00816B32"/>
    <w:rsid w:val="00817E46"/>
    <w:rsid w:val="0089403A"/>
    <w:rsid w:val="008A173F"/>
    <w:rsid w:val="008B55DA"/>
    <w:rsid w:val="008D1A3E"/>
    <w:rsid w:val="008E4A47"/>
    <w:rsid w:val="00995DC3"/>
    <w:rsid w:val="009C17C8"/>
    <w:rsid w:val="009D6D37"/>
    <w:rsid w:val="009F3A3D"/>
    <w:rsid w:val="00A35191"/>
    <w:rsid w:val="00A708A6"/>
    <w:rsid w:val="00AC5CED"/>
    <w:rsid w:val="00BA21FB"/>
    <w:rsid w:val="00C67055"/>
    <w:rsid w:val="00C90AB4"/>
    <w:rsid w:val="00CA2E81"/>
    <w:rsid w:val="00CC36BD"/>
    <w:rsid w:val="00D412CA"/>
    <w:rsid w:val="00D535D8"/>
    <w:rsid w:val="00DD0220"/>
    <w:rsid w:val="00DD1D9E"/>
    <w:rsid w:val="00DE5627"/>
    <w:rsid w:val="00E362F3"/>
    <w:rsid w:val="00E45E3A"/>
    <w:rsid w:val="00E60039"/>
    <w:rsid w:val="00F437DA"/>
    <w:rsid w:val="00F95BB3"/>
    <w:rsid w:val="00FA1879"/>
    <w:rsid w:val="00FC5A88"/>
    <w:rsid w:val="00FD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427E6A-F6BE-4EAC-BCA1-17AC535E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5B6A"/>
  </w:style>
  <w:style w:type="paragraph" w:styleId="Nadpis1">
    <w:name w:val="heading 1"/>
    <w:basedOn w:val="Normln"/>
    <w:next w:val="Normln"/>
    <w:link w:val="Nadpis1Char"/>
    <w:uiPriority w:val="1"/>
    <w:qFormat/>
    <w:rsid w:val="00455B6A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55B6A"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rsid w:val="00455B6A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sid w:val="00455B6A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rsid w:val="00455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1"/>
    <w:rsid w:val="00455B6A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rsid w:val="00455B6A"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rsid w:val="00455B6A"/>
    <w:pPr>
      <w:spacing w:after="0" w:line="240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sid w:val="00455B6A"/>
    <w:rPr>
      <w:b/>
      <w:bCs/>
    </w:rPr>
  </w:style>
  <w:style w:type="paragraph" w:styleId="Zhlav">
    <w:name w:val="header"/>
    <w:basedOn w:val="Normln"/>
    <w:link w:val="ZhlavChar"/>
    <w:uiPriority w:val="4"/>
    <w:unhideWhenUsed/>
    <w:rsid w:val="00455B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4"/>
    <w:rsid w:val="00455B6A"/>
  </w:style>
  <w:style w:type="paragraph" w:styleId="Zpat">
    <w:name w:val="footer"/>
    <w:basedOn w:val="Normln"/>
    <w:link w:val="ZpatChar"/>
    <w:uiPriority w:val="4"/>
    <w:unhideWhenUsed/>
    <w:qFormat/>
    <w:rsid w:val="00455B6A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sid w:val="00455B6A"/>
    <w:rPr>
      <w:sz w:val="17"/>
    </w:rPr>
  </w:style>
  <w:style w:type="paragraph" w:customStyle="1" w:styleId="Spolenost">
    <w:name w:val="Společnost"/>
    <w:basedOn w:val="Normln"/>
    <w:uiPriority w:val="4"/>
    <w:qFormat/>
    <w:rsid w:val="00455B6A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rsid w:val="00455B6A"/>
    <w:pPr>
      <w:spacing w:after="0" w:line="240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rsid w:val="00455B6A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sid w:val="00455B6A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rsid w:val="00455B6A"/>
    <w:pPr>
      <w:spacing w:after="0" w:line="240" w:lineRule="auto"/>
    </w:pPr>
    <w:rPr>
      <w:sz w:val="40"/>
    </w:rPr>
  </w:style>
  <w:style w:type="paragraph" w:styleId="Odstavecseseznamem">
    <w:name w:val="List Paragraph"/>
    <w:basedOn w:val="Normln"/>
    <w:uiPriority w:val="34"/>
    <w:unhideWhenUsed/>
    <w:qFormat/>
    <w:rsid w:val="00F437D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0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A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16B32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6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mskb.cz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nmskb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rna\AppData\Roaming\Microsoft\&#352;ablony\Obchodn&#237;%20let&#225;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CE18D01B3BF4CCEB78A182EEEE45D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7E38CE-9D86-46B6-87F3-001FAB8DED9E}"/>
      </w:docPartPr>
      <w:docPartBody>
        <w:p w:rsidR="00B028A8" w:rsidRDefault="00CF743D">
          <w:pPr>
            <w:pStyle w:val="DCE18D01B3BF4CCEB78A182EEEE45D6D"/>
          </w:pPr>
          <w:r w:rsidRPr="00742F2D">
            <w:rPr>
              <w:rStyle w:val="Siln"/>
              <w:sz w:val="46"/>
              <w:szCs w:val="46"/>
            </w:rPr>
            <w:t>[Datum události]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7961B0C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F743D"/>
    <w:rsid w:val="000345E3"/>
    <w:rsid w:val="000777DA"/>
    <w:rsid w:val="000D0941"/>
    <w:rsid w:val="001723F6"/>
    <w:rsid w:val="004F1E3A"/>
    <w:rsid w:val="005167F1"/>
    <w:rsid w:val="006A5906"/>
    <w:rsid w:val="009C5C95"/>
    <w:rsid w:val="00B028A8"/>
    <w:rsid w:val="00C027B1"/>
    <w:rsid w:val="00CB688D"/>
    <w:rsid w:val="00CF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1E3A"/>
  </w:style>
  <w:style w:type="paragraph" w:styleId="Nadpis1">
    <w:name w:val="heading 1"/>
    <w:basedOn w:val="Normln"/>
    <w:next w:val="Normln"/>
    <w:link w:val="Nadpis1Char"/>
    <w:uiPriority w:val="1"/>
    <w:qFormat/>
    <w:rsid w:val="004F1E3A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  <w:szCs w:val="20"/>
      <w:lang w:val="en-US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3FCF05DDE054CE5AD37E464F872D9A2">
    <w:name w:val="53FCF05DDE054CE5AD37E464F872D9A2"/>
    <w:rsid w:val="004F1E3A"/>
  </w:style>
  <w:style w:type="paragraph" w:customStyle="1" w:styleId="064F4B2A5C5743DEBE42026178B0037E">
    <w:name w:val="064F4B2A5C5743DEBE42026178B0037E"/>
    <w:rsid w:val="004F1E3A"/>
  </w:style>
  <w:style w:type="character" w:customStyle="1" w:styleId="Nadpis1Char">
    <w:name w:val="Nadpis 1 Char"/>
    <w:basedOn w:val="Standardnpsmoodstavce"/>
    <w:link w:val="Nadpis1"/>
    <w:uiPriority w:val="1"/>
    <w:rsid w:val="004F1E3A"/>
    <w:rPr>
      <w:rFonts w:asciiTheme="majorHAnsi" w:eastAsiaTheme="majorEastAsia" w:hAnsiTheme="majorHAnsi" w:cstheme="majorBidi"/>
      <w:b/>
      <w:bCs/>
      <w:color w:val="44546A" w:themeColor="text2"/>
      <w:sz w:val="32"/>
      <w:szCs w:val="20"/>
      <w:lang w:val="en-US" w:eastAsia="ja-JP"/>
    </w:rPr>
  </w:style>
  <w:style w:type="paragraph" w:customStyle="1" w:styleId="Seznamsodrkami">
    <w:name w:val="Seznam s odrážkami"/>
    <w:basedOn w:val="Normln"/>
    <w:uiPriority w:val="1"/>
    <w:unhideWhenUsed/>
    <w:qFormat/>
    <w:rsid w:val="004F1E3A"/>
    <w:pPr>
      <w:tabs>
        <w:tab w:val="num" w:pos="288"/>
      </w:tabs>
      <w:spacing w:after="200" w:line="288" w:lineRule="auto"/>
      <w:ind w:left="288" w:hanging="288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2443D65C1CF6463CB33A654092EEDFB7">
    <w:name w:val="2443D65C1CF6463CB33A654092EEDFB7"/>
    <w:rsid w:val="004F1E3A"/>
  </w:style>
  <w:style w:type="character" w:styleId="Siln">
    <w:name w:val="Strong"/>
    <w:basedOn w:val="Standardnpsmoodstavce"/>
    <w:uiPriority w:val="2"/>
    <w:qFormat/>
    <w:rsid w:val="004F1E3A"/>
    <w:rPr>
      <w:b/>
      <w:bCs/>
    </w:rPr>
  </w:style>
  <w:style w:type="paragraph" w:customStyle="1" w:styleId="DCE18D01B3BF4CCEB78A182EEEE45D6D">
    <w:name w:val="DCE18D01B3BF4CCEB78A182EEEE45D6D"/>
    <w:rsid w:val="004F1E3A"/>
  </w:style>
  <w:style w:type="paragraph" w:customStyle="1" w:styleId="B95A592C64334665859BC8BFA4841137">
    <w:name w:val="B95A592C64334665859BC8BFA4841137"/>
    <w:rsid w:val="004F1E3A"/>
  </w:style>
  <w:style w:type="paragraph" w:customStyle="1" w:styleId="593763BE467644E180D36D30BD79C394">
    <w:name w:val="593763BE467644E180D36D30BD79C394"/>
    <w:rsid w:val="004F1E3A"/>
  </w:style>
  <w:style w:type="paragraph" w:customStyle="1" w:styleId="7F5F439C62E044AF9383AEA995AA3315">
    <w:name w:val="7F5F439C62E044AF9383AEA995AA3315"/>
    <w:rsid w:val="004F1E3A"/>
  </w:style>
  <w:style w:type="paragraph" w:customStyle="1" w:styleId="0D884A93AE1E4A7F935DE023A97AB489">
    <w:name w:val="0D884A93AE1E4A7F935DE023A97AB489"/>
    <w:rsid w:val="004F1E3A"/>
  </w:style>
  <w:style w:type="paragraph" w:customStyle="1" w:styleId="4877F140725841D3AB9D60593D319028">
    <w:name w:val="4877F140725841D3AB9D60593D319028"/>
    <w:rsid w:val="004F1E3A"/>
  </w:style>
  <w:style w:type="paragraph" w:customStyle="1" w:styleId="6FC81764314E461E802DE8A4DACCBA74">
    <w:name w:val="6FC81764314E461E802DE8A4DACCBA74"/>
    <w:rsid w:val="004F1E3A"/>
  </w:style>
  <w:style w:type="paragraph" w:customStyle="1" w:styleId="F3D28AB6802B465DB1402E2BA870970C">
    <w:name w:val="F3D28AB6802B465DB1402E2BA870970C"/>
    <w:rsid w:val="004F1E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3C260-47BC-437E-996F-5817B834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Obchodní leták</Template>
  <TotalTime>0</TotalTime>
  <Pages>1</Pages>
  <Words>69</Words>
  <Characters>412</Characters>
  <Application>Microsoft Office Word</Application>
  <DocSecurity>0</DocSecurity>
  <Lines>3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&lt;[Datum události]&gt; &lt;[Čas konání události]&gt;</vt:lpstr>
      <vt:lpstr>        &lt;[Ulice, město, PSČ a země, kde se událost koná]&gt;/</vt:lpstr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Jadrná Kamila</dc:creator>
  <cp:lastModifiedBy>Kalousková Jitka</cp:lastModifiedBy>
  <cp:revision>2</cp:revision>
  <cp:lastPrinted>2018-10-29T12:42:00Z</cp:lastPrinted>
  <dcterms:created xsi:type="dcterms:W3CDTF">2018-10-29T12:43:00Z</dcterms:created>
  <dcterms:modified xsi:type="dcterms:W3CDTF">2018-10-29T12:43:00Z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